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D3C" w:rsidRDefault="00A15D3C" w:rsidP="00DE6E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        1 января 2017 года пожарная часть-332 находящаяся в селе Большой -А</w:t>
      </w:r>
      <w:r>
        <w:rPr>
          <w:rFonts w:ascii="Times New Roman" w:hAnsi="Times New Roman" w:cs="Times New Roman"/>
          <w:sz w:val="28"/>
          <w:szCs w:val="28"/>
        </w:rPr>
        <w:t xml:space="preserve">рбай отметит свой 10-ти летний юбилей. В 2007 году издан приказ КГКУ «Противопожарная охрана Красноярского края» </w:t>
      </w:r>
      <w:r w:rsidRPr="00EF479D">
        <w:rPr>
          <w:rFonts w:ascii="Times New Roman" w:hAnsi="Times New Roman" w:cs="Times New Roman"/>
          <w:sz w:val="28"/>
          <w:szCs w:val="28"/>
        </w:rPr>
        <w:t xml:space="preserve"> «О создании пожарных постов на территориях сельских поселений удаленных от частей МЧС».</w:t>
      </w:r>
    </w:p>
    <w:p w:rsidR="00A15D3C" w:rsidRDefault="00A15D3C" w:rsidP="00DE6E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Первоначально часть располагалась </w:t>
      </w:r>
      <w:r w:rsidRPr="00EF479D">
        <w:rPr>
          <w:rFonts w:ascii="Times New Roman" w:hAnsi="Times New Roman" w:cs="Times New Roman"/>
          <w:sz w:val="28"/>
          <w:szCs w:val="28"/>
        </w:rPr>
        <w:t>в здании сельсовета, а в гараже стояла одна единственная машина ЗИЛ-157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479D">
        <w:rPr>
          <w:rFonts w:ascii="Times New Roman" w:hAnsi="Times New Roman" w:cs="Times New Roman"/>
          <w:sz w:val="28"/>
          <w:szCs w:val="28"/>
        </w:rPr>
        <w:t xml:space="preserve"> которая</w:t>
      </w:r>
      <w:r>
        <w:rPr>
          <w:rFonts w:ascii="Times New Roman" w:hAnsi="Times New Roman" w:cs="Times New Roman"/>
          <w:sz w:val="28"/>
          <w:szCs w:val="28"/>
        </w:rPr>
        <w:t xml:space="preserve"> была передана из ДПД колхоза им. Чапаева и требовала серьёзного ремонта</w:t>
      </w:r>
      <w:r w:rsidRPr="00EF479D">
        <w:rPr>
          <w:rFonts w:ascii="Times New Roman" w:hAnsi="Times New Roman" w:cs="Times New Roman"/>
          <w:sz w:val="28"/>
          <w:szCs w:val="28"/>
        </w:rPr>
        <w:t>.</w:t>
      </w:r>
      <w:r w:rsidRPr="0043742A">
        <w:t xml:space="preserve"> </w:t>
      </w:r>
    </w:p>
    <w:p w:rsidR="00A15D3C" w:rsidRPr="00DE6E94" w:rsidRDefault="00A15D3C" w:rsidP="00DE6E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>Летом гаражи</w:t>
      </w:r>
      <w:r>
        <w:rPr>
          <w:rFonts w:ascii="Times New Roman" w:hAnsi="Times New Roman" w:cs="Times New Roman"/>
          <w:sz w:val="28"/>
          <w:szCs w:val="28"/>
        </w:rPr>
        <w:t xml:space="preserve"> были полностью переданы</w:t>
      </w:r>
      <w:r w:rsidRPr="00EF479D">
        <w:rPr>
          <w:rFonts w:ascii="Times New Roman" w:hAnsi="Times New Roman" w:cs="Times New Roman"/>
          <w:sz w:val="28"/>
          <w:szCs w:val="28"/>
        </w:rPr>
        <w:t xml:space="preserve"> части и к ним прис</w:t>
      </w:r>
      <w:r>
        <w:rPr>
          <w:rFonts w:ascii="Times New Roman" w:hAnsi="Times New Roman" w:cs="Times New Roman"/>
          <w:sz w:val="28"/>
          <w:szCs w:val="28"/>
        </w:rPr>
        <w:t>троили здание для размещения работников</w:t>
      </w:r>
      <w:r w:rsidRPr="00EF479D">
        <w:rPr>
          <w:rFonts w:ascii="Times New Roman" w:hAnsi="Times New Roman" w:cs="Times New Roman"/>
          <w:sz w:val="28"/>
          <w:szCs w:val="28"/>
        </w:rPr>
        <w:t>. В настоящее время облик части изменился к лучшему: выполнены работы по благоустройству фасада, внутренний ремонт гаража и все это благодаря усилиям работников, которые с пониманием относятся к стоящим перед ними задачам</w:t>
      </w:r>
      <w:r>
        <w:rPr>
          <w:rFonts w:ascii="Times New Roman" w:hAnsi="Times New Roman" w:cs="Times New Roman"/>
          <w:sz w:val="28"/>
          <w:szCs w:val="28"/>
        </w:rPr>
        <w:t xml:space="preserve"> и не считаясь с личным временем работают на ремонте и благоустройстве части.</w:t>
      </w:r>
      <w:r w:rsidRPr="00EF47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D3C" w:rsidRDefault="00A15D3C" w:rsidP="00DE6E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>В 2015 году Главой Большеарбайского сельского был вручен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  <w:r w:rsidRPr="00EF479D">
        <w:rPr>
          <w:rFonts w:ascii="Times New Roman" w:hAnsi="Times New Roman" w:cs="Times New Roman"/>
          <w:sz w:val="28"/>
          <w:szCs w:val="28"/>
        </w:rPr>
        <w:t xml:space="preserve"> сертификат «Усадьба образцового порядка» и почетный знак </w:t>
      </w:r>
      <w:r w:rsidRPr="00EF479D">
        <w:rPr>
          <w:rFonts w:ascii="Times New Roman" w:hAnsi="Times New Roman" w:cs="Times New Roman"/>
          <w:sz w:val="24"/>
          <w:szCs w:val="24"/>
        </w:rPr>
        <w:t>.</w:t>
      </w:r>
      <w:r w:rsidRPr="00EF47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D3C" w:rsidRPr="00EF479D" w:rsidRDefault="00A15D3C" w:rsidP="00DE6E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>Боевая техника тоже обновилась. В июне 2007 поступил автомобиль АЦ-40(131), а в 2013 был передан АЦ-40(130) ФГКУ «24 отряд ФПС по Красноярскому краю»</w:t>
      </w:r>
    </w:p>
    <w:p w:rsidR="00A15D3C" w:rsidRDefault="00A15D3C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DSC02010" style="width:467.25pt;height:261pt;visibility:visible">
            <v:imagedata r:id="rId4" o:title=""/>
          </v:shape>
        </w:pict>
      </w:r>
    </w:p>
    <w:p w:rsidR="00A15D3C" w:rsidRPr="006602D1" w:rsidRDefault="00A15D3C" w:rsidP="006602D1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6602D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Здание ПЧ-332, фасад.</w:t>
      </w:r>
    </w:p>
    <w:p w:rsidR="00A15D3C" w:rsidRDefault="00A15D3C">
      <w:pPr>
        <w:rPr>
          <w:noProof/>
          <w:lang w:eastAsia="ru-RU"/>
        </w:rPr>
      </w:pPr>
    </w:p>
    <w:p w:rsidR="00A15D3C" w:rsidRDefault="00A15D3C">
      <w:pPr>
        <w:rPr>
          <w:noProof/>
          <w:lang w:eastAsia="ru-RU"/>
        </w:rPr>
      </w:pPr>
    </w:p>
    <w:p w:rsidR="00A15D3C" w:rsidRDefault="00A15D3C">
      <w:pPr>
        <w:rPr>
          <w:sz w:val="28"/>
          <w:szCs w:val="28"/>
        </w:rPr>
      </w:pPr>
    </w:p>
    <w:p w:rsidR="00A15D3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pict>
          <v:shape id="Рисунок 4" o:spid="_x0000_i1026" type="#_x0000_t75" alt="Изображение 002" style="width:420.75pt;height:315.75pt;visibility:visible">
            <v:imagedata r:id="rId5" o:title=""/>
          </v:shape>
        </w:pict>
      </w:r>
    </w:p>
    <w:p w:rsidR="00A15D3C" w:rsidRPr="006602D1" w:rsidRDefault="00A15D3C" w:rsidP="006602D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2D1">
        <w:rPr>
          <w:rFonts w:ascii="Times New Roman" w:hAnsi="Times New Roman" w:cs="Times New Roman"/>
          <w:b/>
          <w:bCs/>
          <w:sz w:val="24"/>
          <w:szCs w:val="24"/>
        </w:rPr>
        <w:t>Техника  ПЧ-332</w:t>
      </w:r>
    </w:p>
    <w:p w:rsidR="00A15D3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5D3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 В части несет службу отличный, слаженный, сформировавшийся годами коллектив, закрепивший свою дружбу в огненной работе. Многие работники работают со дня образования части.</w:t>
      </w:r>
    </w:p>
    <w:p w:rsidR="00A15D3C" w:rsidRPr="00420AAE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B6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53.75pt;height:323.25pt">
            <v:imagedata r:id="rId6" o:title=""/>
          </v:shape>
        </w:pict>
      </w:r>
    </w:p>
    <w:p w:rsidR="00A15D3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Тарасенко Игорь, Зауэр Михаил, Карчушкин Сергей,  Новиков Василий, Шилов Александр, Мокштадт Дмитрий, Петухов Евгений,  Кармаев Сергей, Квасов Сергей, Клюшнёв Сергей, Рыбаков Валерий.</w:t>
      </w:r>
    </w:p>
    <w:p w:rsidR="00A15D3C" w:rsidRDefault="00A15D3C" w:rsidP="00951D3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Есть в коллективе молодые пожарные, которые принимают участие в </w:t>
      </w:r>
      <w:r>
        <w:rPr>
          <w:rFonts w:ascii="Times New Roman" w:hAnsi="Times New Roman" w:cs="Times New Roman"/>
          <w:sz w:val="28"/>
          <w:szCs w:val="28"/>
        </w:rPr>
        <w:t xml:space="preserve"> соревнованиях по пожарно-</w:t>
      </w:r>
      <w:r w:rsidRPr="00EF479D">
        <w:rPr>
          <w:rFonts w:ascii="Times New Roman" w:hAnsi="Times New Roman" w:cs="Times New Roman"/>
          <w:sz w:val="28"/>
          <w:szCs w:val="28"/>
        </w:rPr>
        <w:t>прикла</w:t>
      </w:r>
      <w:r>
        <w:rPr>
          <w:rFonts w:ascii="Times New Roman" w:hAnsi="Times New Roman" w:cs="Times New Roman"/>
          <w:sz w:val="28"/>
          <w:szCs w:val="28"/>
        </w:rPr>
        <w:t>дному спорту</w:t>
      </w:r>
      <w:r w:rsidRPr="00EF47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 Мокштадт Дмитрий постоянно выступает на краевых соревнованиях за сборную команду отряда противопожарной охраны № 33 и занимает призовые места как в командном зачете, так и в личном. </w:t>
      </w:r>
    </w:p>
    <w:p w:rsidR="00A15D3C" w:rsidRPr="0006662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6B6C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0.5pt;height:305.25pt">
            <v:imagedata r:id="rId7" o:title=""/>
          </v:shape>
        </w:pict>
      </w:r>
    </w:p>
    <w:p w:rsidR="00A15D3C" w:rsidRPr="006602D1" w:rsidRDefault="00A15D3C" w:rsidP="00951D3F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602D1">
        <w:rPr>
          <w:rFonts w:ascii="Times New Roman" w:hAnsi="Times New Roman" w:cs="Times New Roman"/>
          <w:i/>
          <w:iCs/>
          <w:sz w:val="28"/>
          <w:szCs w:val="28"/>
        </w:rPr>
        <w:t>Мокштадт Д. на старте соревнований.</w:t>
      </w:r>
    </w:p>
    <w:p w:rsidR="00A15D3C" w:rsidRDefault="00A15D3C" w:rsidP="00951D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  На сегодняшний день зона прикрытия ПЧ-332 составляет семь населенных пунктов с общим населением – одна тысяча двадцать три человека. На территории подведомственной части находится три общеобразовательных школы и один детский сад. </w:t>
      </w:r>
    </w:p>
    <w:p w:rsidR="00A15D3C" w:rsidRDefault="00A15D3C" w:rsidP="00951D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части ближе к населенным пунктам района уже не раз давало положительный эффект. </w:t>
      </w:r>
    </w:p>
    <w:p w:rsidR="00A15D3C" w:rsidRDefault="00A15D3C" w:rsidP="00951D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2011 году произошел пожар в надворных постройках жилого дома в д. Орловка. Благодаря быстрому прибытию дежурного караула ПЧ-322 был спасен от уничтожения жилой дом.</w:t>
      </w:r>
    </w:p>
    <w:p w:rsidR="00A15D3C" w:rsidRDefault="00A15D3C" w:rsidP="00951D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с. Большой Арбай в надворных постройках усадьбы жилого дома произошло загорание бензина. И опять же, благодаря оперативному прибытию дежурного караула пожарной части, в течении 2 минут, пожар были ликвидирован в начальной стадии и спасены жилые дома и постройки этой и соседних усадеб.</w:t>
      </w:r>
    </w:p>
    <w:p w:rsidR="00A15D3C" w:rsidRDefault="00A15D3C" w:rsidP="00951D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Понятно, что если бы пришлось ожидать прибытие пожарной части из районного центра, последствия этих, и других пожаров, происшедших в районе выезда ПЧ-332 были бы иными, более тяжкими. </w:t>
      </w:r>
    </w:p>
    <w:p w:rsidR="00A15D3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Понятно, что пожар легче предупредить, чем потушить. Поэтому р</w:t>
      </w:r>
      <w:r w:rsidRPr="00EF479D">
        <w:rPr>
          <w:rFonts w:ascii="Times New Roman" w:hAnsi="Times New Roman" w:cs="Times New Roman"/>
          <w:sz w:val="28"/>
          <w:szCs w:val="28"/>
        </w:rPr>
        <w:t>аботниками части проводятся профилактические работы с детьми и взрослым населением по правилам пожарной безопасности.</w:t>
      </w:r>
      <w:r w:rsidRPr="00EF479D">
        <w:rPr>
          <w:rFonts w:ascii="Times New Roman" w:hAnsi="Times New Roman" w:cs="Times New Roman"/>
          <w:sz w:val="24"/>
          <w:szCs w:val="24"/>
        </w:rPr>
        <w:t xml:space="preserve"> </w:t>
      </w:r>
      <w:r w:rsidRPr="00D46B6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" o:spid="_x0000_i1029" type="#_x0000_t75" alt="DSC06530" style="width:369pt;height:247.5pt;visibility:visible">
            <v:imagedata r:id="rId8" o:title=""/>
          </v:shape>
        </w:pict>
      </w:r>
    </w:p>
    <w:p w:rsidR="00A15D3C" w:rsidRDefault="00A15D3C" w:rsidP="00D22C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с детьми.</w:t>
      </w:r>
    </w:p>
    <w:p w:rsidR="00A15D3C" w:rsidRPr="00EF479D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 Так же совместно с главами сельсоветов проводятся осмотры</w:t>
      </w:r>
      <w:r>
        <w:rPr>
          <w:rFonts w:ascii="Times New Roman" w:hAnsi="Times New Roman" w:cs="Times New Roman"/>
          <w:sz w:val="28"/>
          <w:szCs w:val="28"/>
        </w:rPr>
        <w:t xml:space="preserve"> источников</w:t>
      </w:r>
      <w:r w:rsidRPr="00EF47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</w:t>
      </w:r>
      <w:r w:rsidRPr="00EF479D">
        <w:rPr>
          <w:rFonts w:ascii="Times New Roman" w:hAnsi="Times New Roman" w:cs="Times New Roman"/>
          <w:sz w:val="28"/>
          <w:szCs w:val="28"/>
        </w:rPr>
        <w:t>пожарного водоснабжения на территориях населенных пунктов.</w:t>
      </w:r>
      <w:r>
        <w:rPr>
          <w:rFonts w:ascii="Times New Roman" w:hAnsi="Times New Roman" w:cs="Times New Roman"/>
          <w:sz w:val="28"/>
          <w:szCs w:val="28"/>
        </w:rPr>
        <w:t xml:space="preserve"> Совершаются подворовые обходы с разъяснениями жителям требований пожарной безопасности.</w:t>
      </w:r>
    </w:p>
    <w:p w:rsidR="00A15D3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79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 преддверии праздника желаю работникам ПЧ-332 всегда сохранять преданность профессии, совершенствовать свою профессиональную подготовку, и поддерживать в коллективе дух боевого братства, взаимопонимания и поддержки.</w:t>
      </w:r>
    </w:p>
    <w:p w:rsidR="00A15D3C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5D3C" w:rsidRPr="00EF479D" w:rsidRDefault="00A15D3C" w:rsidP="00EF4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ПЧ-332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Тарасенко И.В.</w:t>
      </w:r>
      <w:r w:rsidRPr="00EF479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15D3C" w:rsidRPr="00EF479D" w:rsidSect="002E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4E86"/>
    <w:rsid w:val="0004717B"/>
    <w:rsid w:val="0006662C"/>
    <w:rsid w:val="00073899"/>
    <w:rsid w:val="00075140"/>
    <w:rsid w:val="000C001B"/>
    <w:rsid w:val="000D41DE"/>
    <w:rsid w:val="001040B7"/>
    <w:rsid w:val="0013366B"/>
    <w:rsid w:val="00197B69"/>
    <w:rsid w:val="00212CEE"/>
    <w:rsid w:val="00274D72"/>
    <w:rsid w:val="002C68AD"/>
    <w:rsid w:val="002E2D9C"/>
    <w:rsid w:val="00335EF2"/>
    <w:rsid w:val="00420AAE"/>
    <w:rsid w:val="0043742A"/>
    <w:rsid w:val="005E0839"/>
    <w:rsid w:val="006602D1"/>
    <w:rsid w:val="006814A1"/>
    <w:rsid w:val="006815F0"/>
    <w:rsid w:val="00684E86"/>
    <w:rsid w:val="0081363D"/>
    <w:rsid w:val="00852C32"/>
    <w:rsid w:val="0086523C"/>
    <w:rsid w:val="00951D3F"/>
    <w:rsid w:val="00A15D3C"/>
    <w:rsid w:val="00B17A6A"/>
    <w:rsid w:val="00B67D22"/>
    <w:rsid w:val="00D22C4F"/>
    <w:rsid w:val="00D43204"/>
    <w:rsid w:val="00D46B6C"/>
    <w:rsid w:val="00D96441"/>
    <w:rsid w:val="00DB18FC"/>
    <w:rsid w:val="00DE6E94"/>
    <w:rsid w:val="00E1082E"/>
    <w:rsid w:val="00E13A49"/>
    <w:rsid w:val="00E17B07"/>
    <w:rsid w:val="00E5480D"/>
    <w:rsid w:val="00E77A35"/>
    <w:rsid w:val="00EB19C4"/>
    <w:rsid w:val="00EF479D"/>
    <w:rsid w:val="00F67E98"/>
    <w:rsid w:val="00FF7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D9C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1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15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186</TotalTime>
  <Pages>5</Pages>
  <Words>529</Words>
  <Characters>3017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инженер</cp:lastModifiedBy>
  <cp:revision>19</cp:revision>
  <cp:lastPrinted>2016-12-07T14:37:00Z</cp:lastPrinted>
  <dcterms:created xsi:type="dcterms:W3CDTF">2016-12-07T13:57:00Z</dcterms:created>
  <dcterms:modified xsi:type="dcterms:W3CDTF">2016-12-21T09:17:00Z</dcterms:modified>
</cp:coreProperties>
</file>